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ECC6F" w14:textId="0D6DDF76" w:rsidR="00253A89" w:rsidRDefault="00157F41" w:rsidP="00F91FAB">
      <w:pPr>
        <w:pStyle w:val="Heading1"/>
        <w:rPr>
          <w:sz w:val="40"/>
          <w:szCs w:val="40"/>
        </w:rPr>
      </w:pPr>
      <w:r>
        <w:rPr>
          <w:sz w:val="40"/>
          <w:szCs w:val="40"/>
        </w:rPr>
        <w:t>Practice Nurse</w:t>
      </w:r>
      <w:r w:rsidR="002044CA">
        <w:rPr>
          <w:sz w:val="40"/>
          <w:szCs w:val="40"/>
        </w:rPr>
        <w:t xml:space="preserve"> Required</w:t>
      </w:r>
    </w:p>
    <w:p w14:paraId="67EC5F86" w14:textId="679E4CC6" w:rsidR="003C13FC" w:rsidRDefault="003C13FC" w:rsidP="005B04B8">
      <w:pPr>
        <w:pStyle w:val="Heading1"/>
        <w:ind w:firstLine="720"/>
        <w:jc w:val="left"/>
        <w:rPr>
          <w:sz w:val="40"/>
          <w:szCs w:val="40"/>
        </w:rPr>
      </w:pPr>
    </w:p>
    <w:p w14:paraId="3EF43746" w14:textId="3D580332" w:rsidR="00813D5A" w:rsidRPr="001A224D" w:rsidRDefault="00813D5A" w:rsidP="00F91FAB">
      <w:pPr>
        <w:pStyle w:val="Heading1"/>
        <w:jc w:val="both"/>
        <w:rPr>
          <w:color w:val="0072C7" w:themeColor="accent2"/>
        </w:rPr>
      </w:pPr>
      <w:r w:rsidRPr="001A224D">
        <w:rPr>
          <w:color w:val="0072C7" w:themeColor="accent2"/>
        </w:rPr>
        <w:t>Team: Practice Nursing</w:t>
      </w:r>
    </w:p>
    <w:p w14:paraId="7A64D796" w14:textId="0A6726D5" w:rsidR="00813D5A" w:rsidRPr="001A224D" w:rsidRDefault="00813D5A" w:rsidP="00F91FAB">
      <w:pPr>
        <w:pStyle w:val="Heading1"/>
        <w:jc w:val="both"/>
        <w:rPr>
          <w:color w:val="0072C7" w:themeColor="accent2"/>
        </w:rPr>
      </w:pPr>
      <w:r w:rsidRPr="001A224D">
        <w:rPr>
          <w:color w:val="0072C7" w:themeColor="accent2"/>
        </w:rPr>
        <w:t xml:space="preserve">Hours: Minimum of </w:t>
      </w:r>
      <w:r w:rsidR="00AA723A">
        <w:rPr>
          <w:color w:val="0072C7" w:themeColor="accent2"/>
        </w:rPr>
        <w:t>15</w:t>
      </w:r>
      <w:r w:rsidR="000A081A">
        <w:rPr>
          <w:color w:val="0072C7" w:themeColor="accent2"/>
        </w:rPr>
        <w:t xml:space="preserve"> hours</w:t>
      </w:r>
      <w:r w:rsidRPr="001A224D">
        <w:rPr>
          <w:color w:val="0072C7" w:themeColor="accent2"/>
        </w:rPr>
        <w:t>,</w:t>
      </w:r>
      <w:r w:rsidR="000A081A">
        <w:rPr>
          <w:color w:val="0072C7" w:themeColor="accent2"/>
        </w:rPr>
        <w:t xml:space="preserve"> </w:t>
      </w:r>
      <w:r w:rsidRPr="001A224D">
        <w:rPr>
          <w:color w:val="0072C7" w:themeColor="accent2"/>
        </w:rPr>
        <w:t>up to full time considered</w:t>
      </w:r>
    </w:p>
    <w:p w14:paraId="60BBAF3B" w14:textId="076C6F43" w:rsidR="00813D5A" w:rsidRDefault="00813D5A" w:rsidP="00F91FAB">
      <w:pPr>
        <w:pStyle w:val="Heading1"/>
        <w:jc w:val="both"/>
        <w:rPr>
          <w:color w:val="0072C7" w:themeColor="accent2"/>
        </w:rPr>
      </w:pPr>
      <w:r w:rsidRPr="001A224D">
        <w:rPr>
          <w:color w:val="0072C7" w:themeColor="accent2"/>
        </w:rPr>
        <w:t xml:space="preserve">Pay: Negotiable </w:t>
      </w:r>
      <w:r w:rsidR="00560192">
        <w:rPr>
          <w:color w:val="0072C7" w:themeColor="accent2"/>
        </w:rPr>
        <w:t>dependent</w:t>
      </w:r>
      <w:r w:rsidRPr="001A224D">
        <w:rPr>
          <w:color w:val="0072C7" w:themeColor="accent2"/>
        </w:rPr>
        <w:t xml:space="preserve"> o</w:t>
      </w:r>
      <w:r w:rsidR="00560192">
        <w:rPr>
          <w:color w:val="0072C7" w:themeColor="accent2"/>
        </w:rPr>
        <w:t xml:space="preserve">n </w:t>
      </w:r>
      <w:r w:rsidRPr="001A224D">
        <w:rPr>
          <w:color w:val="0072C7" w:themeColor="accent2"/>
        </w:rPr>
        <w:t>experience</w:t>
      </w:r>
    </w:p>
    <w:p w14:paraId="150E0715" w14:textId="16EDD6D9" w:rsidR="00813D5A" w:rsidRPr="00F91FAB" w:rsidRDefault="000A081A" w:rsidP="00F91FAB">
      <w:pPr>
        <w:pStyle w:val="Heading1"/>
        <w:jc w:val="both"/>
        <w:rPr>
          <w:color w:val="0072C7" w:themeColor="accent2"/>
        </w:rPr>
      </w:pPr>
      <w:r>
        <w:rPr>
          <w:color w:val="0072C7" w:themeColor="accent2"/>
        </w:rPr>
        <w:t xml:space="preserve">Applications open to all levels of nursing from newly qualified to </w:t>
      </w:r>
      <w:proofErr w:type="gramStart"/>
      <w:r>
        <w:rPr>
          <w:color w:val="0072C7" w:themeColor="accent2"/>
        </w:rPr>
        <w:t xml:space="preserve">         </w:t>
      </w:r>
      <w:r w:rsidR="00F91FAB">
        <w:rPr>
          <w:color w:val="0072C7" w:themeColor="accent2"/>
        </w:rPr>
        <w:t xml:space="preserve">     </w:t>
      </w:r>
      <w:r>
        <w:rPr>
          <w:color w:val="0072C7" w:themeColor="accent2"/>
        </w:rPr>
        <w:t>experienced practice</w:t>
      </w:r>
      <w:proofErr w:type="gramEnd"/>
      <w:r>
        <w:rPr>
          <w:color w:val="0072C7" w:themeColor="accent2"/>
        </w:rPr>
        <w:t xml:space="preserve"> </w:t>
      </w:r>
      <w:r w:rsidR="00F91FAB">
        <w:rPr>
          <w:color w:val="0072C7" w:themeColor="accent2"/>
        </w:rPr>
        <w:t>nurses.</w:t>
      </w:r>
    </w:p>
    <w:p w14:paraId="5603BDE6" w14:textId="7CA22683" w:rsidR="00F65767" w:rsidRDefault="00F65767" w:rsidP="00647AE5">
      <w:pPr>
        <w:pStyle w:val="Heading1"/>
        <w:jc w:val="left"/>
      </w:pPr>
    </w:p>
    <w:p w14:paraId="4138D4AE" w14:textId="715F48EF" w:rsidR="00776121" w:rsidRPr="001D70D0" w:rsidRDefault="00776121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  <w:r w:rsidRPr="001D70D0">
        <w:rPr>
          <w:rFonts w:ascii="Arial" w:hAnsi="Arial"/>
          <w:color w:val="2C3241"/>
          <w:spacing w:val="-3"/>
          <w:sz w:val="24"/>
          <w:szCs w:val="24"/>
        </w:rPr>
        <w:t xml:space="preserve">We are a friendly, </w:t>
      </w:r>
      <w:proofErr w:type="gramStart"/>
      <w:r w:rsidRPr="001D70D0">
        <w:rPr>
          <w:rFonts w:ascii="Arial" w:hAnsi="Arial"/>
          <w:color w:val="2C3241"/>
          <w:spacing w:val="-3"/>
          <w:sz w:val="24"/>
          <w:szCs w:val="24"/>
        </w:rPr>
        <w:t>community orientated</w:t>
      </w:r>
      <w:proofErr w:type="gramEnd"/>
      <w:r w:rsidRPr="001D70D0">
        <w:rPr>
          <w:rFonts w:ascii="Arial" w:hAnsi="Arial"/>
          <w:color w:val="2C3241"/>
          <w:spacing w:val="-3"/>
          <w:sz w:val="24"/>
          <w:szCs w:val="24"/>
        </w:rPr>
        <w:t xml:space="preserve"> GP </w:t>
      </w:r>
      <w:r w:rsidR="002044CA" w:rsidRPr="001D70D0">
        <w:rPr>
          <w:rFonts w:ascii="Arial" w:hAnsi="Arial"/>
          <w:color w:val="2C3241"/>
          <w:spacing w:val="-3"/>
          <w:sz w:val="24"/>
          <w:szCs w:val="24"/>
        </w:rPr>
        <w:t xml:space="preserve">single site </w:t>
      </w:r>
      <w:r w:rsidRPr="001D70D0">
        <w:rPr>
          <w:rFonts w:ascii="Arial" w:hAnsi="Arial"/>
          <w:color w:val="2C3241"/>
          <w:spacing w:val="-3"/>
          <w:sz w:val="24"/>
          <w:szCs w:val="24"/>
        </w:rPr>
        <w:t>surgery serving the town of Matlock with approximately 8500 patients.</w:t>
      </w:r>
    </w:p>
    <w:p w14:paraId="40E00C19" w14:textId="204AADC7" w:rsidR="00776121" w:rsidRPr="001D70D0" w:rsidRDefault="00776121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</w:p>
    <w:p w14:paraId="6BF96DD4" w14:textId="3B204F86" w:rsidR="002044CA" w:rsidRPr="001D70D0" w:rsidRDefault="002044CA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  <w:r w:rsidRPr="001D70D0">
        <w:rPr>
          <w:rFonts w:ascii="Arial" w:hAnsi="Arial"/>
          <w:color w:val="2C3241"/>
          <w:spacing w:val="-3"/>
          <w:sz w:val="24"/>
          <w:szCs w:val="24"/>
        </w:rPr>
        <w:t xml:space="preserve">We have a supportive and diverse nursing team, consisting of Advanced Nurse Practitioners, experienced practice nurses and </w:t>
      </w:r>
      <w:proofErr w:type="gramStart"/>
      <w:r w:rsidRPr="001D70D0">
        <w:rPr>
          <w:rFonts w:ascii="Arial" w:hAnsi="Arial"/>
          <w:color w:val="2C3241"/>
          <w:spacing w:val="-3"/>
          <w:sz w:val="24"/>
          <w:szCs w:val="24"/>
        </w:rPr>
        <w:t>HCA’s</w:t>
      </w:r>
      <w:proofErr w:type="gramEnd"/>
      <w:r w:rsidRPr="001D70D0">
        <w:rPr>
          <w:rFonts w:ascii="Arial" w:hAnsi="Arial"/>
          <w:color w:val="2C3241"/>
          <w:spacing w:val="-3"/>
          <w:sz w:val="24"/>
          <w:szCs w:val="24"/>
        </w:rPr>
        <w:t>.</w:t>
      </w:r>
    </w:p>
    <w:p w14:paraId="7CA75978" w14:textId="77777777" w:rsidR="002044CA" w:rsidRPr="001D70D0" w:rsidRDefault="002044CA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</w:p>
    <w:p w14:paraId="66B1C188" w14:textId="77777777" w:rsidR="00F91FAB" w:rsidRPr="001D70D0" w:rsidRDefault="00776121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  <w:r w:rsidRPr="001D70D0">
        <w:rPr>
          <w:rFonts w:ascii="Arial" w:hAnsi="Arial"/>
          <w:color w:val="2C3241"/>
          <w:spacing w:val="-3"/>
          <w:sz w:val="24"/>
          <w:szCs w:val="24"/>
        </w:rPr>
        <w:t>We work hard to provide the traditional elements of primary care</w:t>
      </w:r>
      <w:r w:rsidR="00365FBE" w:rsidRPr="001D70D0">
        <w:rPr>
          <w:rFonts w:ascii="Arial" w:hAnsi="Arial"/>
          <w:color w:val="2C3241"/>
          <w:spacing w:val="-3"/>
          <w:sz w:val="24"/>
          <w:szCs w:val="24"/>
        </w:rPr>
        <w:t xml:space="preserve"> with a genuine local focus, alongside the required </w:t>
      </w:r>
      <w:proofErr w:type="spellStart"/>
      <w:r w:rsidR="00365FBE" w:rsidRPr="001D70D0">
        <w:rPr>
          <w:rFonts w:ascii="Arial" w:hAnsi="Arial"/>
          <w:color w:val="2C3241"/>
          <w:spacing w:val="-3"/>
          <w:sz w:val="24"/>
          <w:szCs w:val="24"/>
        </w:rPr>
        <w:t>modernised</w:t>
      </w:r>
      <w:proofErr w:type="spellEnd"/>
      <w:r w:rsidR="00365FBE" w:rsidRPr="001D70D0">
        <w:rPr>
          <w:rFonts w:ascii="Arial" w:hAnsi="Arial"/>
          <w:color w:val="2C3241"/>
          <w:spacing w:val="-3"/>
          <w:sz w:val="24"/>
          <w:szCs w:val="24"/>
        </w:rPr>
        <w:t xml:space="preserve"> elements </w:t>
      </w:r>
      <w:r w:rsidR="00F95EB4" w:rsidRPr="001D70D0">
        <w:rPr>
          <w:rFonts w:ascii="Arial" w:hAnsi="Arial"/>
          <w:color w:val="2C3241"/>
          <w:spacing w:val="-3"/>
          <w:sz w:val="24"/>
          <w:szCs w:val="24"/>
        </w:rPr>
        <w:t>that</w:t>
      </w:r>
      <w:r w:rsidR="00F91FAB" w:rsidRPr="001D70D0">
        <w:rPr>
          <w:rFonts w:ascii="Arial" w:hAnsi="Arial"/>
          <w:color w:val="2C3241"/>
          <w:spacing w:val="-3"/>
          <w:sz w:val="24"/>
          <w:szCs w:val="24"/>
        </w:rPr>
        <w:t xml:space="preserve"> </w:t>
      </w:r>
      <w:r w:rsidR="00365FBE" w:rsidRPr="001D70D0">
        <w:rPr>
          <w:rFonts w:ascii="Arial" w:hAnsi="Arial"/>
          <w:color w:val="2C3241"/>
          <w:spacing w:val="-3"/>
          <w:sz w:val="24"/>
          <w:szCs w:val="24"/>
        </w:rPr>
        <w:t>ensure we can best serve our patients in</w:t>
      </w:r>
    </w:p>
    <w:p w14:paraId="3108F060" w14:textId="7DBC31BA" w:rsidR="00776121" w:rsidRPr="001D70D0" w:rsidRDefault="00365FBE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  <w:r w:rsidRPr="001D70D0">
        <w:rPr>
          <w:rFonts w:ascii="Arial" w:hAnsi="Arial"/>
          <w:color w:val="2C3241"/>
          <w:spacing w:val="-3"/>
          <w:sz w:val="24"/>
          <w:szCs w:val="24"/>
        </w:rPr>
        <w:t xml:space="preserve">a timely </w:t>
      </w:r>
      <w:r w:rsidR="00F91FAB" w:rsidRPr="001D70D0">
        <w:rPr>
          <w:rFonts w:ascii="Arial" w:hAnsi="Arial"/>
          <w:color w:val="2C3241"/>
          <w:spacing w:val="-3"/>
          <w:sz w:val="24"/>
          <w:szCs w:val="24"/>
        </w:rPr>
        <w:t>manner and</w:t>
      </w:r>
      <w:r w:rsidR="00F95EB4" w:rsidRPr="001D70D0">
        <w:rPr>
          <w:rFonts w:ascii="Arial" w:hAnsi="Arial"/>
          <w:color w:val="2C3241"/>
          <w:spacing w:val="-3"/>
          <w:sz w:val="24"/>
          <w:szCs w:val="24"/>
        </w:rPr>
        <w:t xml:space="preserve"> remain resilient to the current demands and challenges in Primary Care.</w:t>
      </w:r>
    </w:p>
    <w:p w14:paraId="4E4B4573" w14:textId="38B4383A" w:rsidR="00A02538" w:rsidRPr="001D70D0" w:rsidRDefault="00A02538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</w:p>
    <w:p w14:paraId="7C89CA1F" w14:textId="2D113008" w:rsidR="00F3110F" w:rsidRPr="001D70D0" w:rsidRDefault="00A02538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  <w:r w:rsidRPr="001D70D0">
        <w:rPr>
          <w:rFonts w:ascii="Arial" w:hAnsi="Arial"/>
          <w:color w:val="2C3241"/>
          <w:spacing w:val="-3"/>
          <w:sz w:val="24"/>
          <w:szCs w:val="24"/>
        </w:rPr>
        <w:t>We are</w:t>
      </w:r>
      <w:r w:rsidR="00F3110F" w:rsidRPr="001D70D0">
        <w:rPr>
          <w:rFonts w:ascii="Arial" w:hAnsi="Arial"/>
          <w:color w:val="2C3241"/>
          <w:spacing w:val="-3"/>
          <w:sz w:val="24"/>
          <w:szCs w:val="24"/>
        </w:rPr>
        <w:t xml:space="preserve"> </w:t>
      </w:r>
      <w:proofErr w:type="gramStart"/>
      <w:r w:rsidR="00F3110F" w:rsidRPr="001D70D0">
        <w:rPr>
          <w:rFonts w:ascii="Arial" w:hAnsi="Arial"/>
          <w:color w:val="2C3241"/>
          <w:spacing w:val="-3"/>
          <w:sz w:val="24"/>
          <w:szCs w:val="24"/>
        </w:rPr>
        <w:t>a training</w:t>
      </w:r>
      <w:proofErr w:type="gramEnd"/>
      <w:r w:rsidR="00F3110F" w:rsidRPr="001D70D0">
        <w:rPr>
          <w:rFonts w:ascii="Arial" w:hAnsi="Arial"/>
          <w:color w:val="2C3241"/>
          <w:spacing w:val="-3"/>
          <w:sz w:val="24"/>
          <w:szCs w:val="24"/>
        </w:rPr>
        <w:t xml:space="preserve"> practice,</w:t>
      </w:r>
      <w:r w:rsidR="005B04B8" w:rsidRPr="001D70D0">
        <w:rPr>
          <w:rFonts w:ascii="Arial" w:hAnsi="Arial"/>
          <w:color w:val="2C3241"/>
          <w:spacing w:val="-3"/>
          <w:sz w:val="24"/>
          <w:szCs w:val="24"/>
        </w:rPr>
        <w:t xml:space="preserve"> for both nurses and GP Registrars and </w:t>
      </w:r>
      <w:r w:rsidR="000A081A" w:rsidRPr="001D70D0">
        <w:rPr>
          <w:rFonts w:ascii="Arial" w:hAnsi="Arial"/>
          <w:color w:val="2C3241"/>
          <w:spacing w:val="-3"/>
          <w:sz w:val="24"/>
          <w:szCs w:val="24"/>
        </w:rPr>
        <w:t xml:space="preserve">we </w:t>
      </w:r>
      <w:r w:rsidR="005B04B8" w:rsidRPr="001D70D0">
        <w:rPr>
          <w:rFonts w:ascii="Arial" w:hAnsi="Arial"/>
          <w:color w:val="2C3241"/>
          <w:spacing w:val="-3"/>
          <w:sz w:val="24"/>
          <w:szCs w:val="24"/>
        </w:rPr>
        <w:t>also support developing practitioners on both the FCP and advanced Clinical Practitioner Pathway</w:t>
      </w:r>
      <w:r w:rsidR="00CD3C44" w:rsidRPr="001D70D0">
        <w:rPr>
          <w:rFonts w:ascii="Arial" w:hAnsi="Arial"/>
          <w:color w:val="2C3241"/>
          <w:spacing w:val="-3"/>
          <w:sz w:val="24"/>
          <w:szCs w:val="24"/>
        </w:rPr>
        <w:t>.</w:t>
      </w:r>
      <w:r w:rsidRPr="001D70D0">
        <w:rPr>
          <w:rFonts w:ascii="Arial" w:hAnsi="Arial"/>
          <w:color w:val="2C3241"/>
          <w:spacing w:val="-3"/>
          <w:sz w:val="24"/>
          <w:szCs w:val="24"/>
        </w:rPr>
        <w:t xml:space="preserve"> </w:t>
      </w:r>
    </w:p>
    <w:p w14:paraId="12A67547" w14:textId="77777777" w:rsidR="00F91FAB" w:rsidRPr="001D70D0" w:rsidRDefault="00F91FAB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</w:p>
    <w:p w14:paraId="74DDCEAD" w14:textId="011E9605" w:rsidR="00A02538" w:rsidRPr="001D70D0" w:rsidRDefault="00F3110F" w:rsidP="00F91FAB">
      <w:pPr>
        <w:pStyle w:val="Heading1"/>
        <w:jc w:val="both"/>
        <w:rPr>
          <w:rFonts w:ascii="Arial" w:hAnsi="Arial"/>
          <w:color w:val="2C3241"/>
          <w:spacing w:val="-3"/>
          <w:sz w:val="24"/>
          <w:szCs w:val="24"/>
        </w:rPr>
      </w:pPr>
      <w:r w:rsidRPr="001D70D0">
        <w:rPr>
          <w:rFonts w:ascii="Arial" w:hAnsi="Arial"/>
          <w:color w:val="2C3241"/>
          <w:spacing w:val="-3"/>
          <w:sz w:val="24"/>
          <w:szCs w:val="24"/>
        </w:rPr>
        <w:t xml:space="preserve">We offer mixed consulting models and have a diverse and supportive clinical team, with </w:t>
      </w:r>
      <w:r w:rsidR="00A02538" w:rsidRPr="001D70D0">
        <w:rPr>
          <w:rFonts w:ascii="Arial" w:hAnsi="Arial"/>
          <w:color w:val="2C3241"/>
          <w:spacing w:val="-3"/>
          <w:sz w:val="24"/>
          <w:szCs w:val="24"/>
        </w:rPr>
        <w:t>a strong education</w:t>
      </w:r>
      <w:r w:rsidRPr="001D70D0">
        <w:rPr>
          <w:rFonts w:ascii="Arial" w:hAnsi="Arial"/>
          <w:color w:val="2C3241"/>
          <w:spacing w:val="-3"/>
          <w:sz w:val="24"/>
          <w:szCs w:val="24"/>
        </w:rPr>
        <w:t xml:space="preserve">, </w:t>
      </w:r>
      <w:r w:rsidR="00F91FAB" w:rsidRPr="001D70D0">
        <w:rPr>
          <w:rFonts w:ascii="Arial" w:hAnsi="Arial"/>
          <w:color w:val="2C3241"/>
          <w:spacing w:val="-3"/>
          <w:sz w:val="24"/>
          <w:szCs w:val="24"/>
        </w:rPr>
        <w:t>Quality,</w:t>
      </w:r>
      <w:r w:rsidR="00A02538" w:rsidRPr="001D70D0">
        <w:rPr>
          <w:rFonts w:ascii="Arial" w:hAnsi="Arial"/>
          <w:color w:val="2C3241"/>
          <w:spacing w:val="-3"/>
          <w:sz w:val="24"/>
          <w:szCs w:val="24"/>
        </w:rPr>
        <w:t xml:space="preserve"> and development focus</w:t>
      </w:r>
      <w:r w:rsidRPr="001D70D0">
        <w:rPr>
          <w:rFonts w:ascii="Arial" w:hAnsi="Arial"/>
          <w:color w:val="2C3241"/>
          <w:spacing w:val="-3"/>
          <w:sz w:val="24"/>
          <w:szCs w:val="24"/>
        </w:rPr>
        <w:t>.</w:t>
      </w:r>
    </w:p>
    <w:p w14:paraId="01A0BD59" w14:textId="0E8CA699" w:rsidR="002044CA" w:rsidRPr="001D70D0" w:rsidRDefault="002044CA" w:rsidP="00253A89">
      <w:pPr>
        <w:pStyle w:val="Heading1"/>
        <w:jc w:val="left"/>
        <w:rPr>
          <w:rFonts w:ascii="Arial" w:hAnsi="Arial"/>
          <w:color w:val="2C3241"/>
          <w:spacing w:val="-3"/>
          <w:sz w:val="28"/>
          <w:szCs w:val="28"/>
        </w:rPr>
      </w:pPr>
    </w:p>
    <w:p w14:paraId="4BFCFBFB" w14:textId="13967932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  <w:r w:rsidRPr="001D70D0">
        <w:rPr>
          <w:rFonts w:ascii="Arial" w:hAnsi="Arial"/>
          <w:color w:val="0072C7" w:themeColor="accent2"/>
          <w:spacing w:val="-3"/>
          <w:sz w:val="24"/>
          <w:szCs w:val="24"/>
        </w:rPr>
        <w:t>We offer:</w:t>
      </w:r>
    </w:p>
    <w:p w14:paraId="7DE98EEB" w14:textId="041CB6B9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</w:p>
    <w:p w14:paraId="5C9A99AB" w14:textId="3936AAE6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  <w:r w:rsidRPr="001D70D0">
        <w:rPr>
          <w:rFonts w:ascii="Arial" w:hAnsi="Arial"/>
          <w:color w:val="0072C7" w:themeColor="accent2"/>
          <w:spacing w:val="-3"/>
          <w:sz w:val="24"/>
          <w:szCs w:val="24"/>
        </w:rPr>
        <w:t>Daily protected Clinical Supervision</w:t>
      </w:r>
      <w:r w:rsidR="00F91FAB" w:rsidRPr="001D70D0">
        <w:rPr>
          <w:rFonts w:ascii="Arial" w:hAnsi="Arial"/>
          <w:color w:val="0072C7" w:themeColor="accent2"/>
          <w:spacing w:val="-3"/>
          <w:sz w:val="24"/>
          <w:szCs w:val="24"/>
        </w:rPr>
        <w:t>.</w:t>
      </w:r>
    </w:p>
    <w:p w14:paraId="1FFA7AEE" w14:textId="79DA5BA1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</w:p>
    <w:p w14:paraId="1B7CB6D3" w14:textId="25F5CD99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  <w:r w:rsidRPr="001D70D0">
        <w:rPr>
          <w:rFonts w:ascii="Arial" w:hAnsi="Arial"/>
          <w:color w:val="0072C7" w:themeColor="accent2"/>
          <w:spacing w:val="-3"/>
          <w:sz w:val="24"/>
          <w:szCs w:val="24"/>
        </w:rPr>
        <w:t xml:space="preserve">Close Alignment to Agenda for Change pay and </w:t>
      </w:r>
      <w:r w:rsidR="00F91FAB" w:rsidRPr="001D70D0">
        <w:rPr>
          <w:rFonts w:ascii="Arial" w:hAnsi="Arial"/>
          <w:color w:val="0072C7" w:themeColor="accent2"/>
          <w:spacing w:val="-3"/>
          <w:sz w:val="24"/>
          <w:szCs w:val="24"/>
        </w:rPr>
        <w:t>conditions.</w:t>
      </w:r>
    </w:p>
    <w:p w14:paraId="69C58D60" w14:textId="5ACD9123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</w:p>
    <w:p w14:paraId="1B45CFD2" w14:textId="247EBE55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  <w:r w:rsidRPr="001D70D0">
        <w:rPr>
          <w:rFonts w:ascii="Arial" w:hAnsi="Arial"/>
          <w:color w:val="0072C7" w:themeColor="accent2"/>
          <w:spacing w:val="-3"/>
          <w:sz w:val="24"/>
          <w:szCs w:val="24"/>
        </w:rPr>
        <w:t xml:space="preserve">Supported learning and </w:t>
      </w:r>
      <w:r w:rsidR="00F91FAB" w:rsidRPr="001D70D0">
        <w:rPr>
          <w:rFonts w:ascii="Arial" w:hAnsi="Arial"/>
          <w:color w:val="0072C7" w:themeColor="accent2"/>
          <w:spacing w:val="-3"/>
          <w:sz w:val="24"/>
          <w:szCs w:val="24"/>
        </w:rPr>
        <w:t>development.</w:t>
      </w:r>
    </w:p>
    <w:p w14:paraId="4204C141" w14:textId="4B76A77D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</w:p>
    <w:p w14:paraId="22044E30" w14:textId="01470FA7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  <w:r w:rsidRPr="001D70D0">
        <w:rPr>
          <w:rFonts w:ascii="Arial" w:hAnsi="Arial"/>
          <w:color w:val="0072C7" w:themeColor="accent2"/>
          <w:spacing w:val="-3"/>
          <w:sz w:val="24"/>
          <w:szCs w:val="24"/>
        </w:rPr>
        <w:t>Regular in-house clinical meetings and training</w:t>
      </w:r>
      <w:r w:rsidR="00F91FAB" w:rsidRPr="001D70D0">
        <w:rPr>
          <w:rFonts w:ascii="Arial" w:hAnsi="Arial"/>
          <w:color w:val="0072C7" w:themeColor="accent2"/>
          <w:spacing w:val="-3"/>
          <w:sz w:val="24"/>
          <w:szCs w:val="24"/>
        </w:rPr>
        <w:t>.</w:t>
      </w:r>
    </w:p>
    <w:p w14:paraId="1C64BE75" w14:textId="5FEB51DD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</w:p>
    <w:p w14:paraId="61B07070" w14:textId="1E3021D5" w:rsidR="002044CA" w:rsidRPr="001D70D0" w:rsidRDefault="002044CA" w:rsidP="00253A89">
      <w:pPr>
        <w:pStyle w:val="Heading1"/>
        <w:jc w:val="left"/>
        <w:rPr>
          <w:rFonts w:ascii="Arial" w:hAnsi="Arial"/>
          <w:color w:val="0072C7" w:themeColor="accent2"/>
          <w:spacing w:val="-3"/>
          <w:sz w:val="24"/>
          <w:szCs w:val="24"/>
        </w:rPr>
      </w:pPr>
      <w:r w:rsidRPr="001D70D0">
        <w:rPr>
          <w:rFonts w:ascii="Arial" w:hAnsi="Arial"/>
          <w:color w:val="0072C7" w:themeColor="accent2"/>
          <w:spacing w:val="-3"/>
          <w:sz w:val="24"/>
          <w:szCs w:val="24"/>
        </w:rPr>
        <w:t>Access to private health care scheme as part of a staff benefit package</w:t>
      </w:r>
      <w:r w:rsidR="00F91FAB" w:rsidRPr="001D70D0">
        <w:rPr>
          <w:rFonts w:ascii="Arial" w:hAnsi="Arial"/>
          <w:color w:val="0072C7" w:themeColor="accent2"/>
          <w:spacing w:val="-3"/>
          <w:sz w:val="24"/>
          <w:szCs w:val="24"/>
        </w:rPr>
        <w:t>.</w:t>
      </w:r>
    </w:p>
    <w:p w14:paraId="7C41BA89" w14:textId="009E21D8" w:rsidR="002044CA" w:rsidRPr="001D70D0" w:rsidRDefault="002044CA" w:rsidP="00253A89">
      <w:pPr>
        <w:pStyle w:val="Heading1"/>
        <w:jc w:val="left"/>
        <w:rPr>
          <w:rFonts w:ascii="Arial" w:hAnsi="Arial"/>
          <w:color w:val="2C3241"/>
          <w:spacing w:val="-3"/>
          <w:sz w:val="24"/>
          <w:szCs w:val="24"/>
        </w:rPr>
      </w:pPr>
    </w:p>
    <w:p w14:paraId="4D85098D" w14:textId="77777777" w:rsidR="002044CA" w:rsidRPr="001D70D0" w:rsidRDefault="002044CA" w:rsidP="00253A89">
      <w:pPr>
        <w:pStyle w:val="Heading1"/>
        <w:jc w:val="left"/>
        <w:rPr>
          <w:rFonts w:ascii="Arial" w:hAnsi="Arial"/>
          <w:color w:val="2C3241"/>
          <w:spacing w:val="-3"/>
          <w:sz w:val="24"/>
          <w:szCs w:val="24"/>
        </w:rPr>
      </w:pPr>
    </w:p>
    <w:p w14:paraId="072C004E" w14:textId="77777777" w:rsidR="00365FBE" w:rsidRPr="001D70D0" w:rsidRDefault="00365FBE" w:rsidP="00253A89">
      <w:pPr>
        <w:pStyle w:val="Heading1"/>
        <w:jc w:val="left"/>
        <w:rPr>
          <w:rFonts w:ascii="Arial" w:hAnsi="Arial"/>
          <w:color w:val="1E44BC" w:themeColor="accent6"/>
          <w:spacing w:val="-3"/>
          <w:sz w:val="24"/>
          <w:szCs w:val="24"/>
        </w:rPr>
      </w:pPr>
    </w:p>
    <w:p w14:paraId="02336963" w14:textId="77777777" w:rsidR="001D70D0" w:rsidRDefault="002044CA" w:rsidP="00253A89">
      <w:pPr>
        <w:pStyle w:val="Heading1"/>
        <w:jc w:val="left"/>
        <w:rPr>
          <w:color w:val="1E44BC" w:themeColor="accent6"/>
          <w:sz w:val="28"/>
          <w:szCs w:val="28"/>
        </w:rPr>
      </w:pPr>
      <w:r>
        <w:rPr>
          <w:color w:val="1E44BC" w:themeColor="accent6"/>
          <w:sz w:val="28"/>
          <w:szCs w:val="28"/>
        </w:rPr>
        <w:t xml:space="preserve">      </w:t>
      </w:r>
    </w:p>
    <w:p w14:paraId="457B422F" w14:textId="095EAA2C" w:rsidR="003F0525" w:rsidRPr="002865B6" w:rsidRDefault="00365FBE" w:rsidP="001D70D0">
      <w:pPr>
        <w:pStyle w:val="Heading1"/>
        <w:rPr>
          <w:color w:val="1E44BC" w:themeColor="accent6"/>
          <w:sz w:val="28"/>
          <w:szCs w:val="28"/>
        </w:rPr>
      </w:pPr>
      <w:r w:rsidRPr="002865B6">
        <w:rPr>
          <w:color w:val="1E44BC" w:themeColor="accent6"/>
          <w:sz w:val="28"/>
          <w:szCs w:val="28"/>
        </w:rPr>
        <w:t>**********************************************************</w:t>
      </w:r>
    </w:p>
    <w:p w14:paraId="0D6EE1DE" w14:textId="5BD85D21" w:rsidR="00F95EB4" w:rsidRDefault="00F95EB4" w:rsidP="00253A89">
      <w:pPr>
        <w:pStyle w:val="Heading1"/>
        <w:jc w:val="left"/>
      </w:pPr>
    </w:p>
    <w:p w14:paraId="600D5992" w14:textId="736D1C17" w:rsidR="000B1FC2" w:rsidRPr="009D46FA" w:rsidRDefault="00A319E9" w:rsidP="00F91FAB">
      <w:pPr>
        <w:pStyle w:val="ListNumber"/>
        <w:numPr>
          <w:ilvl w:val="0"/>
          <w:numId w:val="0"/>
        </w:numPr>
        <w:jc w:val="center"/>
        <w:rPr>
          <w:sz w:val="32"/>
          <w:szCs w:val="32"/>
        </w:rPr>
      </w:pPr>
      <w:r w:rsidRPr="009D46FA">
        <w:rPr>
          <w:sz w:val="32"/>
          <w:szCs w:val="32"/>
        </w:rPr>
        <w:t>If you would like to know more,</w:t>
      </w:r>
      <w:r w:rsidR="00F91FAB">
        <w:rPr>
          <w:sz w:val="32"/>
          <w:szCs w:val="32"/>
        </w:rPr>
        <w:t xml:space="preserve"> </w:t>
      </w:r>
      <w:r w:rsidRPr="009D46FA">
        <w:rPr>
          <w:sz w:val="32"/>
          <w:szCs w:val="32"/>
        </w:rPr>
        <w:t>come for an informal chat /look around, or submit an application, please contac</w:t>
      </w:r>
      <w:r w:rsidR="00CD3C44">
        <w:rPr>
          <w:sz w:val="32"/>
          <w:szCs w:val="32"/>
        </w:rPr>
        <w:t>t Victoria Hetherington via email</w:t>
      </w:r>
      <w:r w:rsidR="005B7BFB">
        <w:rPr>
          <w:sz w:val="32"/>
          <w:szCs w:val="32"/>
        </w:rPr>
        <w:t xml:space="preserve"> </w:t>
      </w:r>
      <w:hyperlink r:id="rId12" w:history="1">
        <w:r w:rsidR="00F91FAB" w:rsidRPr="0081698C">
          <w:rPr>
            <w:rStyle w:val="Hyperlink"/>
            <w:rFonts w:asciiTheme="minorHAnsi" w:hAnsiTheme="minorHAnsi"/>
            <w:sz w:val="32"/>
            <w:szCs w:val="32"/>
          </w:rPr>
          <w:t>ddicb.admin.lgmc1@nhs.net</w:t>
        </w:r>
      </w:hyperlink>
      <w:r w:rsidR="00F91FAB">
        <w:rPr>
          <w:sz w:val="32"/>
          <w:szCs w:val="32"/>
        </w:rPr>
        <w:t xml:space="preserve"> </w:t>
      </w:r>
      <w:r w:rsidR="00CD3C44">
        <w:rPr>
          <w:sz w:val="32"/>
          <w:szCs w:val="32"/>
        </w:rPr>
        <w:t xml:space="preserve">, </w:t>
      </w:r>
      <w:r w:rsidRPr="009D46FA">
        <w:rPr>
          <w:sz w:val="32"/>
          <w:szCs w:val="32"/>
        </w:rPr>
        <w:t xml:space="preserve">or contact the surgery directly and ask to speak with </w:t>
      </w:r>
      <w:r w:rsidR="005B7BFB">
        <w:rPr>
          <w:sz w:val="32"/>
          <w:szCs w:val="32"/>
        </w:rPr>
        <w:t>a member of our practice management team, Sarah Robb, or Emily Foster-Twigg.</w:t>
      </w:r>
    </w:p>
    <w:p w14:paraId="29A7A783" w14:textId="77777777" w:rsidR="00A319E9" w:rsidRDefault="00A319E9" w:rsidP="000B1FC2">
      <w:pPr>
        <w:pStyle w:val="ListNumber"/>
        <w:numPr>
          <w:ilvl w:val="0"/>
          <w:numId w:val="0"/>
        </w:numPr>
        <w:ind w:left="173" w:hanging="173"/>
        <w:rPr>
          <w:color w:val="1E44BC" w:themeColor="accent6"/>
          <w:sz w:val="36"/>
          <w:szCs w:val="36"/>
        </w:rPr>
      </w:pPr>
    </w:p>
    <w:p w14:paraId="2232C5F4" w14:textId="77777777" w:rsidR="00206AFC" w:rsidRPr="00206AFC" w:rsidRDefault="00206AFC" w:rsidP="000B1FC2">
      <w:pPr>
        <w:pStyle w:val="ListNumber"/>
        <w:numPr>
          <w:ilvl w:val="0"/>
          <w:numId w:val="0"/>
        </w:numPr>
        <w:ind w:left="173" w:hanging="173"/>
        <w:rPr>
          <w:sz w:val="36"/>
          <w:szCs w:val="36"/>
        </w:rPr>
      </w:pPr>
      <w:r w:rsidRPr="00206AFC">
        <w:rPr>
          <w:sz w:val="36"/>
          <w:szCs w:val="36"/>
        </w:rPr>
        <w:t xml:space="preserve">Closing Date: </w:t>
      </w:r>
    </w:p>
    <w:p w14:paraId="1197F2D2" w14:textId="79BE4734" w:rsidR="00F91FAB" w:rsidRPr="00034A87" w:rsidRDefault="00AA723A" w:rsidP="00F91FAB">
      <w:pPr>
        <w:pStyle w:val="ListNumber"/>
        <w:numPr>
          <w:ilvl w:val="0"/>
          <w:numId w:val="0"/>
        </w:numPr>
        <w:spacing w:after="0" w:line="240" w:lineRule="auto"/>
        <w:ind w:left="173" w:hanging="173"/>
        <w:jc w:val="both"/>
        <w:rPr>
          <w:sz w:val="36"/>
          <w:szCs w:val="36"/>
        </w:rPr>
      </w:pPr>
      <w:r w:rsidRPr="00034A87">
        <w:rPr>
          <w:sz w:val="36"/>
          <w:szCs w:val="36"/>
        </w:rPr>
        <w:t>Thursday 30</w:t>
      </w:r>
      <w:r w:rsidRPr="00034A87">
        <w:rPr>
          <w:sz w:val="36"/>
          <w:szCs w:val="36"/>
          <w:vertAlign w:val="superscript"/>
        </w:rPr>
        <w:t>th</w:t>
      </w:r>
      <w:r w:rsidRPr="00034A87">
        <w:rPr>
          <w:sz w:val="36"/>
          <w:szCs w:val="36"/>
        </w:rPr>
        <w:t xml:space="preserve"> April 2026</w:t>
      </w:r>
      <w:r w:rsidR="000A081A" w:rsidRPr="00034A87">
        <w:rPr>
          <w:sz w:val="36"/>
          <w:szCs w:val="36"/>
        </w:rPr>
        <w:t>, this may be sooner if we receive a suitable</w:t>
      </w:r>
    </w:p>
    <w:p w14:paraId="4CD342EB" w14:textId="770EE5EF" w:rsidR="000B1FC2" w:rsidRPr="00034A87" w:rsidRDefault="000A081A" w:rsidP="00F91FAB">
      <w:pPr>
        <w:pStyle w:val="ListNumber"/>
        <w:numPr>
          <w:ilvl w:val="0"/>
          <w:numId w:val="0"/>
        </w:numPr>
        <w:spacing w:after="0" w:line="240" w:lineRule="auto"/>
        <w:ind w:left="173" w:hanging="173"/>
        <w:jc w:val="both"/>
        <w:rPr>
          <w:sz w:val="36"/>
          <w:szCs w:val="36"/>
        </w:rPr>
      </w:pPr>
      <w:r w:rsidRPr="00034A87">
        <w:rPr>
          <w:sz w:val="36"/>
          <w:szCs w:val="36"/>
        </w:rPr>
        <w:t>number of applicants</w:t>
      </w:r>
    </w:p>
    <w:p w14:paraId="4FA75A13" w14:textId="68F1131D" w:rsidR="00A03251" w:rsidRDefault="00A03251" w:rsidP="000B1FC2">
      <w:pPr>
        <w:pStyle w:val="ListNumber"/>
        <w:numPr>
          <w:ilvl w:val="0"/>
          <w:numId w:val="0"/>
        </w:numPr>
        <w:ind w:left="173" w:hanging="173"/>
        <w:rPr>
          <w:color w:val="000000" w:themeColor="text1"/>
          <w:sz w:val="28"/>
          <w:szCs w:val="28"/>
        </w:rPr>
      </w:pPr>
    </w:p>
    <w:p w14:paraId="071E33E7" w14:textId="3F1A0421" w:rsidR="00A03251" w:rsidRPr="00034A87" w:rsidRDefault="00034A87" w:rsidP="00034A87">
      <w:pPr>
        <w:pStyle w:val="ListNumber"/>
        <w:numPr>
          <w:ilvl w:val="0"/>
          <w:numId w:val="0"/>
        </w:numPr>
        <w:ind w:left="173" w:hanging="173"/>
        <w:rPr>
          <w:sz w:val="36"/>
          <w:szCs w:val="36"/>
        </w:rPr>
      </w:pPr>
      <w:r w:rsidRPr="00034A87">
        <w:rPr>
          <w:sz w:val="36"/>
          <w:szCs w:val="36"/>
        </w:rPr>
        <w:t xml:space="preserve">Interviews </w:t>
      </w:r>
      <w:r>
        <w:rPr>
          <w:sz w:val="36"/>
          <w:szCs w:val="36"/>
        </w:rPr>
        <w:t>t</w:t>
      </w:r>
      <w:r w:rsidR="000A081A" w:rsidRPr="00034A87">
        <w:rPr>
          <w:sz w:val="36"/>
          <w:szCs w:val="36"/>
        </w:rPr>
        <w:t>o be confirmed</w:t>
      </w:r>
      <w:r>
        <w:rPr>
          <w:sz w:val="36"/>
          <w:szCs w:val="36"/>
        </w:rPr>
        <w:t xml:space="preserve"> </w:t>
      </w:r>
      <w:r w:rsidR="00AA723A" w:rsidRPr="00034A87">
        <w:rPr>
          <w:sz w:val="36"/>
          <w:szCs w:val="36"/>
        </w:rPr>
        <w:t xml:space="preserve">the </w:t>
      </w:r>
      <w:r>
        <w:rPr>
          <w:sz w:val="36"/>
          <w:szCs w:val="36"/>
        </w:rPr>
        <w:t>second</w:t>
      </w:r>
      <w:r w:rsidR="00AA723A" w:rsidRPr="00034A87">
        <w:rPr>
          <w:sz w:val="36"/>
          <w:szCs w:val="36"/>
        </w:rPr>
        <w:t xml:space="preserve"> week in May</w:t>
      </w:r>
    </w:p>
    <w:sectPr w:rsidR="00A03251" w:rsidRPr="00034A87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29DAF" w14:textId="77777777" w:rsidR="00D245A0" w:rsidRDefault="00D245A0" w:rsidP="001E7D29">
      <w:pPr>
        <w:spacing w:after="0" w:line="240" w:lineRule="auto"/>
      </w:pPr>
      <w:r>
        <w:separator/>
      </w:r>
    </w:p>
  </w:endnote>
  <w:endnote w:type="continuationSeparator" w:id="0">
    <w:p w14:paraId="0421D2BC" w14:textId="77777777" w:rsidR="00D245A0" w:rsidRDefault="00D245A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13990" w14:textId="77777777" w:rsidR="00D245A0" w:rsidRDefault="00D245A0" w:rsidP="001E7D29">
      <w:pPr>
        <w:spacing w:after="0" w:line="240" w:lineRule="auto"/>
      </w:pPr>
      <w:r>
        <w:separator/>
      </w:r>
    </w:p>
  </w:footnote>
  <w:footnote w:type="continuationSeparator" w:id="0">
    <w:p w14:paraId="46E2E476" w14:textId="77777777" w:rsidR="00D245A0" w:rsidRDefault="00D245A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E777A" w14:textId="7C0837DF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A6AC079" wp14:editId="442D0DEB">
              <wp:simplePos x="0" y="0"/>
              <wp:positionH relativeFrom="margin">
                <wp:align>center</wp:align>
              </wp:positionH>
              <wp:positionV relativeFrom="page">
                <wp:posOffset>-1245235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1970" y="443140"/>
                          <a:ext cx="3226836" cy="325256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C97506A" w14:textId="77777777" w:rsidR="00253A89" w:rsidRDefault="00253A89" w:rsidP="00253A8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D091548" w14:textId="77777777" w:rsidR="00253A89" w:rsidRDefault="00253A89" w:rsidP="00253A8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27FA348" w14:textId="73F4AFCC" w:rsidR="00253A89" w:rsidRDefault="00253A89" w:rsidP="00253A8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53A8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Lime Grove Medical Centre</w:t>
                            </w:r>
                          </w:p>
                          <w:p w14:paraId="50BE8A44" w14:textId="3709951C" w:rsidR="00253A89" w:rsidRPr="00253A89" w:rsidRDefault="00253A89" w:rsidP="00253A8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3A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Lime Grove Walk</w:t>
                            </w:r>
                          </w:p>
                          <w:p w14:paraId="05AA13D7" w14:textId="7BAE28FE" w:rsidR="00253A89" w:rsidRPr="00253A89" w:rsidRDefault="00253A89" w:rsidP="00253A8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3A8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Matlock</w:t>
                            </w: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A6AC079" id="Group 3" o:spid="_x0000_s1026" alt="&quot;&quot;" style="position:absolute;margin-left:0;margin-top:-98.05pt;width:640.35pt;height:957.95pt;z-index:-251655168;mso-width-percent:1046;mso-height-percent:1210;mso-position-horizontal:center;mso-position-horizontal-relative:margin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id1qMHAJW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XvlABrsAiNG25dKlyGPqS7Gms0jsq5EYyTrlzDBoT6lUbeOPbNnHFpfGbnTB3KyEgm&#10;7WL4z2WV1JQbrmYb2SD0vAu7/oiSdTeWM8rolKra1LS3LAZYsR4YZXVh61pfCz4C6YjmLSVXu+0b&#10;MoBdME93Qc27k79f89+uYiKMRxde5WENluTXdrqLuLylOZFF9jMvCrVzJIERgScfpjwF05YWXGM4&#10;TfsKqP6KuSLNrYuRD7HcTqirHI1LRP3SFVFXetoufY7lfuOcEMF4bY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9Fu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UCqF5QmBp4Ei0eRYHlAq&#10;ooGJROVYHibH8oBSEQ1MJCrH8jA5lodyLCGwekE5lofJsTygVGobmBzLQzmWEHhVUCSaHMtDOZYQ&#10;eBooEk2O5aEcSwg8DRSJJsfyUI4lBJYGyrE8TI7loRxLCDwNFIkmx/JQjiUEngaKRJNjeSjHEgJP&#10;A0WiybE8lGMJgaeBItHkWB7KsYTA0eCpHEsIvAyEY3maHMtTOZYQeBrI7Pw0OZanciwh8DSQ2flp&#10;cixP5VhC4GkgfuLT5FieyrGEwNNA/MSn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19;top:4431;width:32269;height:32526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formulas/>
                <v:path arrowok="t" o:connecttype="custom" o:connectlocs="1754342,3234920;1739261,3243214;1740164,3243610;1879733,3150720;1830975,3162578;1757836,3172065;1754354,3162578;1805434,3157835;1879733,3150720;2006563,3138307;2003587,3139166;2005113,3138862;1096691,3120482;1148352,3134119;1170410,3135304;1231938,3166137;1259800,3172065;1261543,3172659;1267927,3166137;1292306,3173251;1316686,3179180;1364722,3190591;1365445,3189853;1421169,3199339;1447869,3204083;1474571,3206454;1529134,3208826;1603433,3207640;1606658,3207640;1613882,3203489;1630135,3198153;1646678,3197857;1657997,3199338;1661044,3207640;1687019,3207640;1678893,3219498;1674250,3225427;1659157,3232542;1631295,3232542;1595307,3230171;1517525,3227799;1459479,3223056;1408398,3215941;1357318,3207640;1279536,3195781;1219169,3175623;1219867,3175105;1184341,3163765;1152995,3149535;1117007,3137677;1079858,3124632;1096691,3120482;1780068,3095058;1762332,3097823;1639663,3104150;1680054,3109216;1690503,3106844;1762480,3098544;1774324,3096191;1890282,3077877;1830036,3087269;1850710,3087871;1880459,3082239;2110202,3075134;1921245,3126533;2016867,3104770;898754,3051111;1032260,3109216;1079858,3124632;1115846,3137676;1151835,3149534;1183179,3163764;1176214,3169693;1157639,3166135;1091467,3141234;1058961,3128189;1026456,3113959;983501,3098544;946351,3081943;917329,3066526;898754,3051111;953318,3021467;1017168,3054670;1009042,3059413;934743,3022652;953318,3021467;717650,2940831;796593,2985892;812846,3004865;775697,2984706;747834,2966919;717650,2940831;856080,2910403;856091,2910740;860012,2915587;860443,2913556;2551478,2832562;2547263,2832921;2477607,2883912;2409112,2921858;2360354,2951503;2333653,2963361;2305791,2975219;2272124,2993007;2246583,3008422;2209434,3023838;2171124,3038068;2160675,3048740;2144422,3054670;2103791,3061784;2051548,3078386;2003951,3093801;1951709,3109217;1886698,3125819;1794985,3141234;1792664,3144792;1748567,3156052;1749710,3156650;1798680,3144144;1799629,3141234;1891343,3125819;1956354,3109217;2008595,3093801;2056193,3078386;2108434,3061784;2149067,3054670;2121561,3071527;2122365,3071271;2151389,3053483;2167642,3047555;2168724,3047248;2175768,3039253;2214079,3025023;2251228,3009608;2276768,2994192;2310435,2976405;2338297,2964547;2357403,2956063;2367320,2949131;2416079,2919486;2484573,2881540;560728,2816164;565135,2820026;566639,2820809;2559269,2785208;2558872,2785488;2558872,2785827;2560717,2786096;2561194,2785488;2584350,2767507;2577496,2772344;2576285,2773630;2580985,2770557;465937,2707778;509780,2760506;475017,2717896;2666548,2707743;2666444,2707780;2665676,2713154;2647102,2734498;2625044,2759400;2626373,2759086;2647102,2735684;2665676,2714339;2666548,2707743;579408,2681041;581706,2683899;581822,2683508;407685,2653862;437869,2674021;439351,2675804;453105,2678912;484305,2708409;527259,2743984;545834,2770072;556282,2783116;600397,2821063;587627,2831734;546543,2785106;544674,2785488;544674,2785488;583553,2829613;587627,2831734;600398,2821063;710685,2909998;688628,2917113;696754,2923043;664248,2924228;643352,2909998;623616,2894583;574858,2853079;529581,2811576;487788,2770072;468053,2749913;449478,2728569;456444,2719082;479662,2740427;505202,2760585;536547,2794975;539211,2797309;505202,2760585;480823,2740427;457604,2719082;432064,2687064;407685,2653862;2965194,2465317;2964606,2465575;2951925,2496659;2953006,2316758;2922241,2362150;2907148,2390610;2892057,2416698;2856068,2465317;2824723,2513935;2796861,2553068;2794537,2554518;2792636,2557395;2795700,2555439;2823562,2516308;2854907,2467689;2890895,2419071;2905988,2392983;2921079,2364523;2952425,2318275;3045733,2312642;3036011,2334877;3015114,2377566;3036011,2334877;3045733,2312642;3073160,2300489;3058068,2346735;3031367,2396539;3004666,2447530;2980287,2479547;2996540,2446344;3010471,2413141;3020918,2395354;3034849,2371638;3047620,2347921;3073160,2300489;2998017,2198841;2969838,2249498;2969320,2250715;2997700,2199693;3013471,2084107;2979603,2178626;2908358,2327378;2897927,2344224;2897861,2344363;2873481,2387053;2849102,2433300;2821240,2468875;2798022,2509193;2661033,2666906;2615756,2706039;2611412,2709411;2609538,2711350;2590606,2727115;2575125,2745170;2518239,2789046;2509326,2794797;2485115,2814957;2481618,2817277;2476446,2822249;2431170,2853080;2385894,2881540;2380713,2884223;2350056,2904562;2340551,2909458;2331331,2915928;2299986,2933716;2270700,2945447;2205424,2979078;2052285,3037419;1945570,3065447;2031813,3048740;2048066,3045182;2100307,3026209;2132813,3015537;2185055,2988262;2244261,2966918;2282195,2951723;2298825,2942016;2313915,2937274;2334813,2925415;2340304,2921517;2354550,2907628;2385894,2888655;2421554,2870800;2434653,2862566;2479929,2831734;2499664,2812761;2521722,2798531;2578607,2754657;2619240,2715524;2664515,2676393;2801504,2518678;2820356,2485942;2821240,2483104;2851424,2435671;2860711,2421441;2873060,2403946;2876964,2396539;2901343,2353850;2948941,2253055;2995378,2145146;3009019,2101270;3140493,1979131;3137011,1981503;3137011,1981503;3151458,1908852;3151042,1910950;3154424,1915097;3164873,1926955;3171838,1922212;3172014,1921302;3167195,1924583;3155585,1913910;3141111,1774147;3140300,1774193;3138831,1774276;3139332,1779914;3138172,1809560;3133528,1827346;3105666,1872407;3098701,1911540;3091735,1924583;3080126,1981503;3067355,2026564;3053424,2070440;3045298,2104828;3036011,2140403;3043418,2128634;3049942,2103642;3055746,2068067;3069677,2024192;3082448,1979131;3094057,1922212;3101023,1909167;3107988,1870036;3135850,1824975;3117275,1916282;3103344,1992175;3071999,2089412;3065798,2099264;3063147,2114018;3054586,2139217;3022080,2211552;3006987,2249498;2997700,2269657;2986091,2291002;2954747,2347921;2921079,2403654;2878126,2478362;2830527,2551882;2799183,2593385;2765516,2633703;2753907,2650305;2741137,2666906;2721401,2683508;2689123,2720012;2690055,2723825;2656389,2759400;2620400,2785488;2591378,2809204;2563883,2829727;2568159,2829364;2598343,2806833;2627367,2783116;2663355,2757028;2697022,2721454;2695860,2716711;2728366,2679951;2748103,2663349;2760872,2646748;2772481,2630146;2806149,2589829;2837493,2548324;2885091,2474803;2928045,2400097;2961712,2344363;2993056,2287444;3004666,2266099;3013953,2245941;3029045,2207995;3061551,2135659;3074321,2087041;3105666,1989804;3119597,1913912;3138172,1822603;3142360,1806564;3139332,1806002;3140493,1776357;3166033,1749082;3152514,1806618;3152515,1806618;3166034,1749084;3176482,1737224;3169516,1752640;3169516,1752640;3167920,1784953;3167195,1815488;3155585,1851977;3155585,1856145;3169516,1815488;3171838,1752639;3177251,1740661;3126562,1686233;3118954,1704601;3116114,1731296;3112451,1718825;3111112,1720585;3114954,1733667;3112632,1752640;3117275,1768055;3120875,1767851;3118436,1759754;3120758,1740781;3126562,1686233;3224080,1654217;3226402,1655402;3225241,1705206;3226402,1739596;3222919,1802444;3219437,1838018;3208988,1890194;3205506,1934070;3188091,2014706;3171838,2084668;3142816,2097713;3145138,2090598;3149781,2040794;3167195,1988618;3181126,1980318;3181126,1980316;3196218,1890194;3204344,1847505;3211310,1803630;3217115,1762126;3219437,1722994;3220597,1689791;3222919,1672003;3224080,1654217;163505,1104393;164083,1104688;164138,1104522;233547,934425;208007,983043;187110,1000831;187060,1001967;185039,1047363;185097,1047254;187110,1002016;208007,984228;233547,935611;234417,936203;234852,935314;247477,831258;231224,843117;206845,895293;212422,899850;212604,899050;208007,895293;232385,843117;246777,832617;336868,763667;335402,764866;329178,789311;325259,801614;218454,1000831;203362,1049449;189431,1099254;159247,1203606;139512,1274755;130224,1328117;125581,1355390;122097,1382665;111650,1456186;108166,1501247;113971,1548680;116692,1522834;116293,1514290;120937,1464486;131385,1390965;139671,1380807;151705,1298551;151121,1284241;162590,1250657;169414,1222459;167374,1227322;160408,1224950;142994,1275941;144155,1304401;136028,1358948;134868,1368435;123259,1382665;126741,1355390;131385,1328117;140672,1274755;160408,1203606;190592,1099254;204523,1049449;219615,1000831;326419,801614;336868,763667;357766,645085;357765,645085;363569,649829;363569,649828;566955,476257;566732,476439;566055,477220;556572,487371;554174,490934;552610,492740;545834,502787;475019,588166;455282,611883;435547,636784;348315,735266;436708,635599;456443,610696;476179,586980;546994,501601;554174,490934;566055,477220;596425,394487;586405,398053;578953,400879;577180,403177;564409,415035;531903,436380;509846,461283;488950,486185;475019,499229;474544,498624;461378,514794;439029,543105;403041,583423;408845,590537;408956,590437;404202,584608;440190,544290;476179,499229;490110,486186;511006,461283;533063,436381;565569,415037;578340,403178;592271,397843;596668,396448;2277929,180244;2337135,207518;2362675,228862;2305791,200403;2277929,180244;2085216,93679;2131653,104351;2196664,137554;2085216,93679;1386342,85823;1361962,88936;1309720,96051;1258640,107909;1236583,115024;1211043,122139;1155155,133353;1144870,137555;1074054,162457;1004399,190916;955640,213447;923134,226491;843030,264437;804720,289340;767571,314241;708363,359303;652639,404364;599307,451886;603880,457726;615199,449796;624833,442460;659604,411479;715329,366417;774535,321356;811685,296453;849996,271552;930098,233606;961444,217004;1010203,194473;1079858,166013;1150674,141112;1180421,135144;1194791,130128;1390382,87027;1801515,60328;1826330,62848;1859997,74706;1834457,71149;1781054,60476;1801515,60328;1936618,50990;1984215,54546;2042261,78263;1970284,65219;1936618,50990;1548290,50693;1414203,58105;1321330,71148;1277215,83006;1238904,97236;1185501,104351;983501,183801;910363,217004;888305,225304;868570,235977;831421,256136;773375,286967;729260,322542;601558,424522;574871,448226;548763,472576;549316,473141;348478,713862;307845,770781;289270,805170;270695,837187;235868,903593;197983,964571;197558,966442;184787,1002016;175500,1018618;173178,1020989;162875,1055971;160408,1076724;158086,1106368;141834,1154988;126741,1203606;110488,1274755;101201,1339975;95397,1405195;103522,1360134;104276,1356415;105844,1338789;115132,1273570;118040,1274561;118292,1273459;115133,1272383;131386,1201234;146477,1152615;162656,1104220;161570,1103997;163892,1074352;176661,1018618;185949,1002016;186261,1001150;198719,966442;237029,904779;271857,838373;290431,806357;309006,771967;349639,715048;550478,474328;603880,424523;731582,322543;775697,286968;833743,256137;870892,235977;890628,225306;912685,217004;985824,183801;1187824,104352;1241227,97237;1279536,83007;1323651,71149;1416525,58105;1550612,51138;1658387,54832;1711399,0;1765962,3557;1821686,9487;1858836,18973;1883216,30831;1913399,24902;1958675,35575;1986537,43875;1985377,45061;1984215,53361;1936618,49804;1920365,45061;1904112,41503;1872767,34388;1841422,27273;1808917,22530;1772929,22530;1743905,22530;1698630,22530;1696503,21836;1676572,32016;1683537,43875;1753192,58105;1722195,58657;1722718,58698;1755514,58105;1783376,61663;1836779,72334;1862319,75892;1905274,85379;1949389,94866;1992342,105537;2035297,118582;2056193,124510;2077090,131625;2077359,131877;2092345,134516;2128659,148300;2133732,156151;2135136,156528;2167642,169571;2195504,181430;2223366,194474;2244263,206332;2258194,213447;2273285,221748;2324366,251394;2389377,294083;2423045,317799;2424018,318510;2441224,329187;3096379,1587811;3095888,1597734;3109148,1599669;3121918,1609156;3127723,1641172;3149780,1679118;3159069,1679981;3159069,1670818;3168506,1644041;3168355,1638802;3177642,1606784;3190413,1606784;3210148,1593741;3212470,1645917;3206666,1670818;3199700,1694535;3196217,1733667;3195057,1753826;3192735,1773985;3187784,1777356;3188091,1778727;3192833,1775498;3195057,1756197;3196217,1736039;3199700,1696906;3206666,1673190;3212470,1648288;3221757,1655403;3220597,1673190;3218275,1690978;3217114,1724181;3214792,1763312;3208988,1804816;3202022,1848691;3193895,1891381;3178804,1981503;3164873,1989804;3147458,2041980;3142815,2091785;3140493,2098899;3120758,2153447;3114952,2158190;3090574,2216295;3116114,2158190;3121918,2153447;3084768,2261356;3065033,2272029;3060941,2280391;3061551,2281514;3066195,2272028;3085930,2261356;3071999,2301674;3046459,2349107;3033689,2372823;3019758,2396539;3009309,2414326;2994218,2448715;2977965,2481918;2952425,2517493;2926884,2550696;2927948,2548457;2899021,2588642;2836331,2658606;2823988,2678002;2836331,2659791;2899021,2589827;2851424,2663348;2826899,2689584;2807210,2704368;2806147,2706039;2793839,2715711;2793378,2719082;2738814,2776001;2680768,2830549;2678083,2832539;2658711,2857822;2612274,2893397;2568872,2926646;2568717,2926839;2612274,2894583;2658711,2859009;2620400,2898140;2589201,2918892;2567618,2928203;2566998,2928973;2543779,2944388;2535029,2948530;2513016,2966771;2491538,2982334;2459032,3003679;2448585,3004865;2436971,3010138;2435166,3011537;2449745,3006050;2460194,3004865;2418401,3036882;2391699,3051113;2364998,3064156;2346139,3067046;2342940,3068899;2254710,3108031;2250212,3109075;2223366,3127004;2238457,3131747;2182733,3156650;2187377,3140049;2168802,3147163;2151389,3153092;2115400,3164950;2110592,3159055;2093342,3162578;2072445,3167322;2029492,3177995;2028075,3178667;2068963,3168507;2089860,3163764;2107273,3160207;2114238,3166135;2150227,3154277;2167641,3148349;2186215,3141234;2181572,3157835;2132813,3181552;2130423,3180868;2096825,3194595;2068963,3202896;2027170,3213568;2009902,3212087;1973783,3219265;1972606,3221869;1876250,3240842;1854192,3234913;1835617,3234913;1803111,3245586;1774089,3247957;1745065,3249143;1741912,3247763;1715463,3252553;1683537,3246771;1684699,3245586;1690503,3237284;1663802,3233728;1676572,3226613;1714883,3225426;1752032,3224241;1805433,3225426;1842583,3221869;1912238,3206453;1958675,3195781;1993502,3194595;1995925,3193446;1962158,3194596;1915721,3205268;1846066,3220684;1808917,3224241;1755514,3223056;1718365,3224241;1680054,3225427;1681215,3220684;1689341,3208826;2046905,3148349;2289538,3054670;2353388,3020280;2389377,3001307;2426527,2981149;2496182,2938459;2551906,2894583;2656389,2811576;2685412,2787860;2713274,2762958;2755067,2723825;2772481,2694181;2797495,2670759;2797696,2669288;2773643,2691809;2756228,2721454;2714435,2760586;2686573,2785488;2657551,2809204;2553068,2892212;2497344,2936088;2427688,2978777;2390539,2998935;2354550,3017909;2290700,3052298;2048066,3145977;1690503,3206454;1663802,3206454;1660319,3196968;1632457,3195781;1606916,3206454;1532617,3207640;1478055,3205268;1451353,3202896;1424652,3198153;1440736,3180629;1437422,3181552;1377495,3170216;1374732,3170880;1259801,3149535;1214525,3140049;1175053,3132934;1127456,3110402;1068249,3087872;1006721,3062970;1017168,3054670;1060123,3062970;1078698,3079571;1142548,3098544;1269089,3131747;1300433,3137677;1334100,3143605;1371250,3151907;1412189,3160949;1415364,3160207;1453675,3166137;1454835,3163765;1510559,3166137;1519847,3167322;1605755,3167322;1668444,3169693;1742743,3163765;1752031,3163765;1755514,3173251;1828652,3163765;1877410,3151907;1905272,3147163;1922687,3144792;1960997,3135305;1992342,3128190;2023686,3119889;2081182,3109725;2088699,3106846;2028331,3117517;1996986,3125819;1965642,3132934;1927331,3142420;1909917,3144792;1882055,3149535;1806595,3156650;1755514,3161393;1746227,3161393;1671928,3167322;1609238,3164950;1523330,3164950;1514043,3163765;1478055,3148349;1458318,3161393;1458268,3161495;1474571,3150720;1510560,3166135;1454836,3163764;1455275,3163474;1418847,3157835;1375893,3148349;1338744,3140049;1305077,3134119;1273732,3128190;1147191,3094987;1083341,3076014;1064767,3059413;1021812,3051111;957962,3017909;939387,3019095;873214,2984706;861605,2963361;863927,2962176;904559,2984706;945191,3007237;956800,3000122;909203,2968104;869732,2950317;815168,2918300;768731,2887468;695594,2855452;667731,2831736;673535,2829364;701398,2837664;643352,2776001;610846,2748728;580662,2721454;542352,2689437;486628,2626588;482804,2614383;471535,2602872;433225,2560182;428582,2538838;413489,2517493;411691,2514613;393753,2502077;358925,2451087;339190,2403654;336868,2403654;310168,2351478;284627,2299302;257926,2238826;233547,2177164;257926,2218667;282306,2270843;290431,2299302;293789,2304333;289656,2282380;278875,2262394;261326,2222085;240511,2186649;214971,2115500;193092,2042570;185905,2021303;154610,1893710;140771,1801084;140672,1803630;141834,1822603;147638,1866479;154603,1911540;142994,1872407;134868,1822603;125581,1822603;119775,1777542;111650,1749082;104684,1721809;84948,1700464;79144,1700464;73339,1670818;71017,1632872;75660,1579511;77982,1560538;81936,1547524;80014,1517848;82626,1473972;87270,1465080;87270,1459742;77982,1477530;69856,1465672;54764,1444327;52007,1427430;51282,1428911;46638,1476344;43155,1523777;39672,1560538;39672,1636429;40833,1675562;43155,1714693;32707,1751454;30385,1751454;23420,1680305;23420,1606784;29224,1549865;39668,1560531;30385,1548680;28063,1505990;30385,1440769;31545,1422983;35029,1393337;48960,1339975;55901,1304527;53603,1296099;45476,1343532;31545,1396895;28063,1426540;26902,1444327;24580,1509547;26902,1552236;21098,1609156;21098,1682676;28063,1753826;30385,1753826;45476,1821418;53603,1877151;71017,1934070;98444,2056469;100837,2079926;105846,2079926;131386,2142774;140673,2174792;123259,2147517;104684,2104828;103524,2116686;93423,2084706;86109,2085855;77982,2058582;50120,1993361;32707,1935256;31545,1886637;23420,1829718;17614,1772799;4845,1731296;12971,1510733;21098,1453814;14132,1422983;28063,1337604;31545,1317444;40833,1248667;65213,1198862;59407,1266455;65210,1254869;68695,1227174;69856,1196491;80304,1157358;96557,1098067;116293,1037591;117772,1035892;126742,987787;139512,953397;154604,924938;184788,865647;209167,812285;243995,743508;269535,713862;290431,672359;307846,646271;326421,636784;331064,629669;349639,591723;385627,549034;386607,566876;383982,574376;421615,534804;440190,509902;464570,486186;466670,488570;465731,487371;495915,456540;526099,428080;558605,392505;603880,358116;652639,321356;681792,300582;701398,282224;736225,260879;773375,240721;778293,238137;790934,225454;811686,209889;834469,198031;850587,194241;853478,192101;1169248,61661;1180964,59059;1213363,47432;1235711,42836;1247365,42736;1251674,41503;1516364,5928;1591534,5632;1671928,7114;1673425,8260;1712561,3557;1748549,9485;1784538,16600;1803105,20911;1783376,15415;1747387,8300;1711399,2372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1C97506A" w14:textId="77777777" w:rsidR="00253A89" w:rsidRDefault="00253A89" w:rsidP="00253A89">
                      <w:pPr>
                        <w:ind w:left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D091548" w14:textId="77777777" w:rsidR="00253A89" w:rsidRDefault="00253A89" w:rsidP="00253A89">
                      <w:pPr>
                        <w:ind w:left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27FA348" w14:textId="73F4AFCC" w:rsidR="00253A89" w:rsidRDefault="00253A89" w:rsidP="00253A89">
                      <w:pPr>
                        <w:ind w:left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53A89">
                        <w:rPr>
                          <w:b/>
                          <w:bCs/>
                          <w:sz w:val="36"/>
                          <w:szCs w:val="36"/>
                        </w:rPr>
                        <w:t>Lime Grove Medical Centre</w:t>
                      </w:r>
                    </w:p>
                    <w:p w14:paraId="50BE8A44" w14:textId="3709951C" w:rsidR="00253A89" w:rsidRPr="00253A89" w:rsidRDefault="00253A89" w:rsidP="00253A89">
                      <w:pPr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3A89">
                        <w:rPr>
                          <w:b/>
                          <w:bCs/>
                          <w:sz w:val="28"/>
                          <w:szCs w:val="28"/>
                        </w:rPr>
                        <w:t>Lime Grove Walk</w:t>
                      </w:r>
                    </w:p>
                    <w:p w14:paraId="05AA13D7" w14:textId="7BAE28FE" w:rsidR="00253A89" w:rsidRPr="00253A89" w:rsidRDefault="00253A89" w:rsidP="00253A89">
                      <w:pPr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3A89">
                        <w:rPr>
                          <w:b/>
                          <w:bCs/>
                          <w:sz w:val="28"/>
                          <w:szCs w:val="28"/>
                        </w:rPr>
                        <w:t>Matlock</w:t>
                      </w:r>
                    </w:p>
                  </w:txbxContent>
                </v:textbox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4CE44C19" w14:textId="77777777" w:rsidTr="00015440">
      <w:trPr>
        <w:jc w:val="right"/>
      </w:trPr>
      <w:tc>
        <w:tcPr>
          <w:tcW w:w="432" w:type="dxa"/>
          <w:vAlign w:val="bottom"/>
        </w:tcPr>
        <w:p w14:paraId="13CA426A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43AD081D" wp14:editId="601D2071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1628DBC" w14:textId="1008EFB8" w:rsidR="00066754" w:rsidRPr="00812880" w:rsidRDefault="00D245A0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59554A11605D4F85A964A0B00DDC49D5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253A89">
            <w:t>Lime Grove Medical Centre</w:t>
          </w:r>
        </w:p>
      </w:tc>
    </w:tr>
    <w:tr w:rsidR="00066754" w:rsidRPr="00812880" w14:paraId="10610284" w14:textId="77777777" w:rsidTr="00015440">
      <w:trPr>
        <w:jc w:val="right"/>
      </w:trPr>
      <w:tc>
        <w:tcPr>
          <w:tcW w:w="432" w:type="dxa"/>
          <w:vAlign w:val="bottom"/>
        </w:tcPr>
        <w:p w14:paraId="6D483D03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8727C12" wp14:editId="3B0EA365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7598571" w14:textId="5F342F31" w:rsidR="00066754" w:rsidRPr="00812880" w:rsidRDefault="00D245A0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2CA5EC7206724F679E019B1DF5210CD3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FA0356">
            <w:rPr>
              <w:rStyle w:val="Strong"/>
              <w:rFonts w:cs="Calibri"/>
            </w:rPr>
            <w:t xml:space="preserve"> </w:t>
          </w:r>
          <w:r w:rsidR="000A081A">
            <w:rPr>
              <w:rStyle w:val="Strong"/>
              <w:rFonts w:cs="Calibri"/>
            </w:rPr>
            <w:t>July 2023</w:t>
          </w:r>
        </w:p>
      </w:tc>
    </w:tr>
  </w:tbl>
  <w:p w14:paraId="0B819296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61F7EC1"/>
    <w:multiLevelType w:val="multilevel"/>
    <w:tmpl w:val="42FA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56806C6"/>
    <w:multiLevelType w:val="multilevel"/>
    <w:tmpl w:val="F7A8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A9B0648"/>
    <w:multiLevelType w:val="multilevel"/>
    <w:tmpl w:val="42FA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64A5AB9"/>
    <w:multiLevelType w:val="hybridMultilevel"/>
    <w:tmpl w:val="5CAA8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977292056">
    <w:abstractNumId w:val="39"/>
  </w:num>
  <w:num w:numId="2" w16cid:durableId="187185176">
    <w:abstractNumId w:val="20"/>
  </w:num>
  <w:num w:numId="3" w16cid:durableId="1655065718">
    <w:abstractNumId w:val="21"/>
  </w:num>
  <w:num w:numId="4" w16cid:durableId="237329677">
    <w:abstractNumId w:val="13"/>
  </w:num>
  <w:num w:numId="5" w16cid:durableId="1065565426">
    <w:abstractNumId w:val="40"/>
  </w:num>
  <w:num w:numId="6" w16cid:durableId="297341770">
    <w:abstractNumId w:val="9"/>
  </w:num>
  <w:num w:numId="7" w16cid:durableId="1935934592">
    <w:abstractNumId w:val="7"/>
  </w:num>
  <w:num w:numId="8" w16cid:durableId="9111573">
    <w:abstractNumId w:val="6"/>
  </w:num>
  <w:num w:numId="9" w16cid:durableId="1775897945">
    <w:abstractNumId w:val="5"/>
  </w:num>
  <w:num w:numId="10" w16cid:durableId="187839367">
    <w:abstractNumId w:val="4"/>
  </w:num>
  <w:num w:numId="11" w16cid:durableId="515658686">
    <w:abstractNumId w:val="8"/>
  </w:num>
  <w:num w:numId="12" w16cid:durableId="1245188383">
    <w:abstractNumId w:val="3"/>
  </w:num>
  <w:num w:numId="13" w16cid:durableId="1166938630">
    <w:abstractNumId w:val="2"/>
  </w:num>
  <w:num w:numId="14" w16cid:durableId="150218363">
    <w:abstractNumId w:val="1"/>
  </w:num>
  <w:num w:numId="15" w16cid:durableId="762919392">
    <w:abstractNumId w:val="0"/>
  </w:num>
  <w:num w:numId="16" w16cid:durableId="1027875537">
    <w:abstractNumId w:val="14"/>
  </w:num>
  <w:num w:numId="17" w16cid:durableId="570579128">
    <w:abstractNumId w:val="19"/>
  </w:num>
  <w:num w:numId="18" w16cid:durableId="1244291183">
    <w:abstractNumId w:val="17"/>
  </w:num>
  <w:num w:numId="19" w16cid:durableId="609627169">
    <w:abstractNumId w:val="16"/>
  </w:num>
  <w:num w:numId="20" w16cid:durableId="782261236">
    <w:abstractNumId w:val="15"/>
  </w:num>
  <w:num w:numId="21" w16cid:durableId="617103804">
    <w:abstractNumId w:val="23"/>
  </w:num>
  <w:num w:numId="22" w16cid:durableId="1259751988">
    <w:abstractNumId w:val="3"/>
    <w:lvlOverride w:ilvl="0">
      <w:startOverride w:val="1"/>
    </w:lvlOverride>
  </w:num>
  <w:num w:numId="23" w16cid:durableId="419761471">
    <w:abstractNumId w:val="3"/>
    <w:lvlOverride w:ilvl="0">
      <w:startOverride w:val="1"/>
    </w:lvlOverride>
  </w:num>
  <w:num w:numId="24" w16cid:durableId="1772507276">
    <w:abstractNumId w:val="2"/>
    <w:lvlOverride w:ilvl="0">
      <w:startOverride w:val="1"/>
    </w:lvlOverride>
  </w:num>
  <w:num w:numId="25" w16cid:durableId="1901555948">
    <w:abstractNumId w:val="36"/>
  </w:num>
  <w:num w:numId="26" w16cid:durableId="419642998">
    <w:abstractNumId w:val="11"/>
  </w:num>
  <w:num w:numId="27" w16cid:durableId="1017464133">
    <w:abstractNumId w:val="25"/>
  </w:num>
  <w:num w:numId="28" w16cid:durableId="1355378344">
    <w:abstractNumId w:val="11"/>
  </w:num>
  <w:num w:numId="29" w16cid:durableId="1893693862">
    <w:abstractNumId w:val="35"/>
  </w:num>
  <w:num w:numId="30" w16cid:durableId="681202231">
    <w:abstractNumId w:val="26"/>
  </w:num>
  <w:num w:numId="31" w16cid:durableId="1548028208">
    <w:abstractNumId w:val="42"/>
  </w:num>
  <w:num w:numId="32" w16cid:durableId="1800830779">
    <w:abstractNumId w:val="37"/>
  </w:num>
  <w:num w:numId="33" w16cid:durableId="63261736">
    <w:abstractNumId w:val="18"/>
  </w:num>
  <w:num w:numId="34" w16cid:durableId="208416391">
    <w:abstractNumId w:val="29"/>
  </w:num>
  <w:num w:numId="35" w16cid:durableId="50428820">
    <w:abstractNumId w:val="10"/>
  </w:num>
  <w:num w:numId="36" w16cid:durableId="1015036819">
    <w:abstractNumId w:val="30"/>
  </w:num>
  <w:num w:numId="37" w16cid:durableId="1409107422">
    <w:abstractNumId w:val="34"/>
  </w:num>
  <w:num w:numId="38" w16cid:durableId="368651078">
    <w:abstractNumId w:val="27"/>
  </w:num>
  <w:num w:numId="39" w16cid:durableId="1601836691">
    <w:abstractNumId w:val="41"/>
  </w:num>
  <w:num w:numId="40" w16cid:durableId="1438524610">
    <w:abstractNumId w:val="31"/>
  </w:num>
  <w:num w:numId="41" w16cid:durableId="1493371066">
    <w:abstractNumId w:val="22"/>
  </w:num>
  <w:num w:numId="42" w16cid:durableId="567306938">
    <w:abstractNumId w:val="32"/>
  </w:num>
  <w:num w:numId="43" w16cid:durableId="33578120">
    <w:abstractNumId w:val="38"/>
  </w:num>
  <w:num w:numId="44" w16cid:durableId="1507482336">
    <w:abstractNumId w:val="28"/>
  </w:num>
  <w:num w:numId="45" w16cid:durableId="1850943025">
    <w:abstractNumId w:val="24"/>
  </w:num>
  <w:num w:numId="46" w16cid:durableId="1895389603">
    <w:abstractNumId w:val="12"/>
  </w:num>
  <w:num w:numId="47" w16cid:durableId="69338226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A89"/>
    <w:rsid w:val="0000418E"/>
    <w:rsid w:val="00015440"/>
    <w:rsid w:val="00016839"/>
    <w:rsid w:val="00034A87"/>
    <w:rsid w:val="00042360"/>
    <w:rsid w:val="00042FB3"/>
    <w:rsid w:val="00055973"/>
    <w:rsid w:val="00057671"/>
    <w:rsid w:val="00066754"/>
    <w:rsid w:val="00084752"/>
    <w:rsid w:val="00086540"/>
    <w:rsid w:val="000A081A"/>
    <w:rsid w:val="000A2384"/>
    <w:rsid w:val="000A324B"/>
    <w:rsid w:val="000B1FC2"/>
    <w:rsid w:val="000C0285"/>
    <w:rsid w:val="000D445D"/>
    <w:rsid w:val="000D479D"/>
    <w:rsid w:val="000F4987"/>
    <w:rsid w:val="000F65EC"/>
    <w:rsid w:val="00103670"/>
    <w:rsid w:val="0011573E"/>
    <w:rsid w:val="0012634B"/>
    <w:rsid w:val="001269DE"/>
    <w:rsid w:val="00132C7B"/>
    <w:rsid w:val="00140DAE"/>
    <w:rsid w:val="0015180F"/>
    <w:rsid w:val="001534E8"/>
    <w:rsid w:val="00157F41"/>
    <w:rsid w:val="001746FC"/>
    <w:rsid w:val="00184D56"/>
    <w:rsid w:val="00193653"/>
    <w:rsid w:val="001964F9"/>
    <w:rsid w:val="001A224D"/>
    <w:rsid w:val="001B57EC"/>
    <w:rsid w:val="001C329C"/>
    <w:rsid w:val="001C6CDA"/>
    <w:rsid w:val="001D15D7"/>
    <w:rsid w:val="001D70D0"/>
    <w:rsid w:val="001E286F"/>
    <w:rsid w:val="001E7D29"/>
    <w:rsid w:val="002044CA"/>
    <w:rsid w:val="00206AFC"/>
    <w:rsid w:val="00227312"/>
    <w:rsid w:val="00234527"/>
    <w:rsid w:val="002404F5"/>
    <w:rsid w:val="00253A89"/>
    <w:rsid w:val="00270D66"/>
    <w:rsid w:val="00275260"/>
    <w:rsid w:val="00276FA1"/>
    <w:rsid w:val="00285B87"/>
    <w:rsid w:val="002865B6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65FBE"/>
    <w:rsid w:val="00394EF4"/>
    <w:rsid w:val="003C13FC"/>
    <w:rsid w:val="003C2CA1"/>
    <w:rsid w:val="003E5EB5"/>
    <w:rsid w:val="003F0525"/>
    <w:rsid w:val="004043E9"/>
    <w:rsid w:val="00410612"/>
    <w:rsid w:val="00411F8B"/>
    <w:rsid w:val="00413955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913"/>
    <w:rsid w:val="00500DD1"/>
    <w:rsid w:val="00521AE3"/>
    <w:rsid w:val="00535B54"/>
    <w:rsid w:val="00554276"/>
    <w:rsid w:val="00554AC9"/>
    <w:rsid w:val="00560192"/>
    <w:rsid w:val="00564D17"/>
    <w:rsid w:val="00567050"/>
    <w:rsid w:val="00570173"/>
    <w:rsid w:val="005A7CA4"/>
    <w:rsid w:val="005B04B8"/>
    <w:rsid w:val="005B7BFB"/>
    <w:rsid w:val="005D1117"/>
    <w:rsid w:val="005D28F0"/>
    <w:rsid w:val="005D3902"/>
    <w:rsid w:val="005D797B"/>
    <w:rsid w:val="005E0ED9"/>
    <w:rsid w:val="00616B41"/>
    <w:rsid w:val="00620AE8"/>
    <w:rsid w:val="0064628C"/>
    <w:rsid w:val="00646D10"/>
    <w:rsid w:val="00647AE5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A1879"/>
    <w:rsid w:val="006B74AA"/>
    <w:rsid w:val="006B7D9D"/>
    <w:rsid w:val="006D5463"/>
    <w:rsid w:val="006E015E"/>
    <w:rsid w:val="006F03D4"/>
    <w:rsid w:val="00700B1F"/>
    <w:rsid w:val="00721D1E"/>
    <w:rsid w:val="007257E9"/>
    <w:rsid w:val="00740105"/>
    <w:rsid w:val="00744B1E"/>
    <w:rsid w:val="00756D9C"/>
    <w:rsid w:val="007619BD"/>
    <w:rsid w:val="00771C24"/>
    <w:rsid w:val="00776121"/>
    <w:rsid w:val="00781863"/>
    <w:rsid w:val="00792701"/>
    <w:rsid w:val="007B2549"/>
    <w:rsid w:val="007D5836"/>
    <w:rsid w:val="007F1E7F"/>
    <w:rsid w:val="007F34A4"/>
    <w:rsid w:val="0081077D"/>
    <w:rsid w:val="00812880"/>
    <w:rsid w:val="00813D5A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B3539"/>
    <w:rsid w:val="009D276F"/>
    <w:rsid w:val="009D46FA"/>
    <w:rsid w:val="009D4984"/>
    <w:rsid w:val="009D6901"/>
    <w:rsid w:val="009F4E19"/>
    <w:rsid w:val="00A02538"/>
    <w:rsid w:val="00A03251"/>
    <w:rsid w:val="00A07662"/>
    <w:rsid w:val="00A14422"/>
    <w:rsid w:val="00A21B71"/>
    <w:rsid w:val="00A25111"/>
    <w:rsid w:val="00A319E9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A723A"/>
    <w:rsid w:val="00AE1F88"/>
    <w:rsid w:val="00AE20AD"/>
    <w:rsid w:val="00AE361F"/>
    <w:rsid w:val="00AE5370"/>
    <w:rsid w:val="00AF1132"/>
    <w:rsid w:val="00AF1A52"/>
    <w:rsid w:val="00B0508C"/>
    <w:rsid w:val="00B105F2"/>
    <w:rsid w:val="00B122D3"/>
    <w:rsid w:val="00B247A9"/>
    <w:rsid w:val="00B30368"/>
    <w:rsid w:val="00B3402F"/>
    <w:rsid w:val="00B43180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027CF"/>
    <w:rsid w:val="00C14973"/>
    <w:rsid w:val="00C15C45"/>
    <w:rsid w:val="00C1643D"/>
    <w:rsid w:val="00C261A9"/>
    <w:rsid w:val="00C40171"/>
    <w:rsid w:val="00C42793"/>
    <w:rsid w:val="00C47362"/>
    <w:rsid w:val="00C601ED"/>
    <w:rsid w:val="00C73738"/>
    <w:rsid w:val="00C7624A"/>
    <w:rsid w:val="00C7730C"/>
    <w:rsid w:val="00C8234D"/>
    <w:rsid w:val="00CA0B4D"/>
    <w:rsid w:val="00CC55D3"/>
    <w:rsid w:val="00CC6B5A"/>
    <w:rsid w:val="00CD3C44"/>
    <w:rsid w:val="00CD4CE6"/>
    <w:rsid w:val="00CE5A5C"/>
    <w:rsid w:val="00D245A0"/>
    <w:rsid w:val="00D31AB7"/>
    <w:rsid w:val="00D50D23"/>
    <w:rsid w:val="00D512BB"/>
    <w:rsid w:val="00D53571"/>
    <w:rsid w:val="00D7068F"/>
    <w:rsid w:val="00D8280E"/>
    <w:rsid w:val="00D87431"/>
    <w:rsid w:val="00DA3B1A"/>
    <w:rsid w:val="00DB751E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972F8"/>
    <w:rsid w:val="00EF6435"/>
    <w:rsid w:val="00F10F6B"/>
    <w:rsid w:val="00F23697"/>
    <w:rsid w:val="00F3110F"/>
    <w:rsid w:val="00F36BB7"/>
    <w:rsid w:val="00F65767"/>
    <w:rsid w:val="00F87EAA"/>
    <w:rsid w:val="00F91FAB"/>
    <w:rsid w:val="00F92B25"/>
    <w:rsid w:val="00F95EB4"/>
    <w:rsid w:val="00F96B12"/>
    <w:rsid w:val="00FA0356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896821"/>
  <w15:docId w15:val="{372B0A98-007F-4920-85A8-E4BA5D43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dicb.admin.lgmc1@nhs.ne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%20-%20Work%20Laptop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554A11605D4F85A964A0B00DDC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21073-73EE-415A-A757-B06CFE2A9B0E}"/>
      </w:docPartPr>
      <w:docPartBody>
        <w:p w:rsidR="003C5994" w:rsidRDefault="007E0EE4">
          <w:pPr>
            <w:pStyle w:val="59554A11605D4F85A964A0B00DDC49D5"/>
          </w:pPr>
          <w:r w:rsidRPr="007B2549">
            <w:t>Facilitator Name</w:t>
          </w:r>
        </w:p>
      </w:docPartBody>
    </w:docPart>
    <w:docPart>
      <w:docPartPr>
        <w:name w:val="2CA5EC7206724F679E019B1DF5210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3F346-B6A5-4FC1-BB91-C163AFCED999}"/>
      </w:docPartPr>
      <w:docPartBody>
        <w:p w:rsidR="003C5994" w:rsidRDefault="007E0EE4">
          <w:pPr>
            <w:pStyle w:val="2CA5EC7206724F679E019B1DF5210CD3"/>
          </w:pPr>
          <w:r w:rsidRPr="007D4434">
            <w:t>called to order the regular meeting of the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E4"/>
    <w:rsid w:val="000A46B5"/>
    <w:rsid w:val="001B57EC"/>
    <w:rsid w:val="003C5994"/>
    <w:rsid w:val="005B0AB9"/>
    <w:rsid w:val="005D28F0"/>
    <w:rsid w:val="00755FC2"/>
    <w:rsid w:val="007628A3"/>
    <w:rsid w:val="007E0EE4"/>
    <w:rsid w:val="00C7730C"/>
    <w:rsid w:val="00F6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554A11605D4F85A964A0B00DDC49D5">
    <w:name w:val="59554A11605D4F85A964A0B00DDC49D5"/>
  </w:style>
  <w:style w:type="paragraph" w:customStyle="1" w:styleId="2CA5EC7206724F679E019B1DF5210CD3">
    <w:name w:val="2CA5EC7206724F679E019B1DF5210C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39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Hetherington V</dc:creator>
  <dc:description/>
  <cp:lastModifiedBy>Hetherington V</cp:lastModifiedBy>
  <cp:revision>2</cp:revision>
  <dcterms:created xsi:type="dcterms:W3CDTF">2026-04-01T15:08:00Z</dcterms:created>
  <dcterms:modified xsi:type="dcterms:W3CDTF">2026-04-01T15:08:00Z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